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6"/>
        <w:gridCol w:w="22"/>
        <w:gridCol w:w="2712"/>
        <w:gridCol w:w="1804"/>
        <w:gridCol w:w="2238"/>
      </w:tblGrid>
      <w:tr w:rsidR="000172E5" w:rsidRPr="00637200" w:rsidTr="00505518">
        <w:tc>
          <w:tcPr>
            <w:tcW w:w="5000" w:type="pct"/>
            <w:gridSpan w:val="5"/>
            <w:shd w:val="clear" w:color="auto" w:fill="002060"/>
            <w:vAlign w:val="bottom"/>
          </w:tcPr>
          <w:p w:rsidR="000172E5" w:rsidRPr="00505518" w:rsidRDefault="00E1347E" w:rsidP="00E1347E">
            <w:pPr>
              <w:pStyle w:val="Titre1"/>
              <w:outlineLvl w:val="0"/>
              <w:rPr>
                <w:noProof/>
                <w:color w:val="FFFFFF" w:themeColor="background1"/>
              </w:rPr>
            </w:pPr>
            <w:r w:rsidRPr="00505518">
              <w:rPr>
                <w:noProof/>
                <w:color w:val="FFFFFF" w:themeColor="background1"/>
              </w:rPr>
              <w:t>Vos coordonnées</w:t>
            </w:r>
          </w:p>
        </w:tc>
      </w:tr>
      <w:tr w:rsidR="000172E5" w:rsidRPr="00846B76" w:rsidTr="006145D8">
        <w:sdt>
          <w:sdtPr>
            <w:rPr>
              <w:rFonts w:asciiTheme="majorHAnsi" w:hAnsiTheme="majorHAnsi"/>
              <w:b/>
              <w:noProof/>
            </w:rPr>
            <w:id w:val="1621259925"/>
            <w:placeholder>
              <w:docPart w:val="A65F56DAE2474DD69CCA15FA688800B2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sdt>
          <w:sdtPr>
            <w:rPr>
              <w:noProof/>
            </w:rPr>
            <w:id w:val="-1470592894"/>
            <w:placeholder>
              <w:docPart w:val="ADF4498B27CB466EB26426EC0BAB7570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E1347E">
        <w:sdt>
          <w:sdtPr>
            <w:rPr>
              <w:noProof/>
            </w:rPr>
            <w:id w:val="946660661"/>
            <w:placeholder>
              <w:docPart w:val="1169862D90724C55B43E10392FDDF388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976" w:type="pct"/>
            <w:vAlign w:val="bottom"/>
          </w:tcPr>
          <w:p w:rsidR="000172E5" w:rsidRDefault="000172E5" w:rsidP="00311D4F">
            <w:pPr>
              <w:rPr>
                <w:noProof/>
              </w:rPr>
            </w:pPr>
          </w:p>
        </w:tc>
        <w:tc>
          <w:tcPr>
            <w:tcW w:w="1211" w:type="pct"/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sdt>
          <w:sdtPr>
            <w:rPr>
              <w:noProof/>
            </w:rPr>
            <w:id w:val="1334104394"/>
            <w:placeholder>
              <w:docPart w:val="CBF1C74858BD46E18857166AB8E016E1"/>
            </w:placeholder>
            <w:temporary/>
            <w:showingPlcHdr/>
          </w:sdtPr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 xml:space="preserve">Adresse </w:t>
                </w:r>
                <w:r w:rsidR="00C6351C">
                  <w:rPr>
                    <w:noProof/>
                    <w:lang w:bidi="fr-FR"/>
                  </w:rPr>
                  <w:br/>
                </w:r>
                <w:r w:rsidRPr="00637200">
                  <w:rPr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:rsidTr="00505518">
        <w:tc>
          <w:tcPr>
            <w:tcW w:w="5000" w:type="pct"/>
            <w:gridSpan w:val="5"/>
            <w:shd w:val="clear" w:color="auto" w:fill="002060"/>
            <w:vAlign w:val="bottom"/>
          </w:tcPr>
          <w:p w:rsidR="000172E5" w:rsidRPr="00505518" w:rsidRDefault="00E1347E" w:rsidP="00E1347E">
            <w:pPr>
              <w:pStyle w:val="Titre1"/>
              <w:outlineLvl w:val="0"/>
              <w:rPr>
                <w:noProof/>
                <w:color w:val="FFFFFF" w:themeColor="background1"/>
              </w:rPr>
            </w:pPr>
            <w:r w:rsidRPr="00505518">
              <w:rPr>
                <w:noProof/>
                <w:color w:val="FFFFFF" w:themeColor="background1"/>
              </w:rPr>
              <w:t>Vos choix</w:t>
            </w:r>
          </w:p>
        </w:tc>
        <w:bookmarkStart w:id="0" w:name="_GoBack"/>
        <w:bookmarkEnd w:id="0"/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347E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Couleur uni</w:t>
            </w:r>
            <w:r w:rsidR="00505518">
              <w:rPr>
                <w:noProof/>
              </w:rPr>
              <w:t>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347E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Motifs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 xml:space="preserve"> Demande        supplémentaire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505518" w:rsidRPr="00846B76" w:rsidTr="006145D8">
        <w:tc>
          <w:tcPr>
            <w:tcW w:w="1334" w:type="pct"/>
            <w:vAlign w:val="bottom"/>
          </w:tcPr>
          <w:p w:rsidR="00505518" w:rsidRDefault="00505518" w:rsidP="00505518">
            <w:pPr>
              <w:pStyle w:val="Retraitnormal"/>
              <w:ind w:left="0"/>
              <w:rPr>
                <w:noProof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</w:p>
        </w:tc>
      </w:tr>
      <w:tr w:rsidR="000172E5" w:rsidRPr="00846B76" w:rsidTr="00505518">
        <w:tc>
          <w:tcPr>
            <w:tcW w:w="1334" w:type="pct"/>
            <w:vAlign w:val="bottom"/>
          </w:tcPr>
          <w:p w:rsidR="000172E5" w:rsidRPr="00846B76" w:rsidRDefault="00E1347E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Taille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</w:tcBorders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  <w:r>
              <w:rPr>
                <w:noProof/>
              </w:rPr>
              <w:t>S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>M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>L</w:t>
            </w:r>
            <w:r>
              <w:rPr>
                <w:noProof/>
              </w:rPr>
              <w:sym w:font="Wingdings 2" w:char="F035"/>
            </w:r>
          </w:p>
        </w:tc>
        <w:tc>
          <w:tcPr>
            <w:tcW w:w="976" w:type="pct"/>
            <w:vAlign w:val="bottom"/>
          </w:tcPr>
          <w:p w:rsidR="000172E5" w:rsidRPr="00846B76" w:rsidRDefault="000172E5" w:rsidP="00E1347E">
            <w:pPr>
              <w:rPr>
                <w:noProof/>
              </w:rPr>
            </w:pPr>
          </w:p>
        </w:tc>
        <w:tc>
          <w:tcPr>
            <w:tcW w:w="1211" w:type="pct"/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505518">
        <w:tc>
          <w:tcPr>
            <w:tcW w:w="1334" w:type="pct"/>
            <w:vAlign w:val="bottom"/>
          </w:tcPr>
          <w:p w:rsidR="000172E5" w:rsidRPr="00846B76" w:rsidRDefault="00505518" w:rsidP="00505518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Poche</w:t>
            </w:r>
          </w:p>
        </w:tc>
        <w:tc>
          <w:tcPr>
            <w:tcW w:w="3666" w:type="pct"/>
            <w:gridSpan w:val="4"/>
            <w:vAlign w:val="bottom"/>
          </w:tcPr>
          <w:p w:rsidR="00505518" w:rsidRPr="00846B76" w:rsidRDefault="00505518" w:rsidP="00311D4F">
            <w:pPr>
              <w:rPr>
                <w:noProof/>
              </w:rPr>
            </w:pPr>
            <w:r>
              <w:rPr>
                <w:noProof/>
              </w:rPr>
              <w:t>1</w:t>
            </w:r>
            <w:r>
              <w:rPr>
                <w:noProof/>
              </w:rPr>
              <w:sym w:font="Wingdings 2" w:char="F035"/>
            </w:r>
            <w:r>
              <w:rPr>
                <w:noProof/>
              </w:rPr>
              <w:t>2</w:t>
            </w:r>
            <w:r>
              <w:rPr>
                <w:noProof/>
              </w:rPr>
              <w:sym w:font="Wingdings 2" w:char="F035"/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:rsidR="000172E5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:rsidR="00505518" w:rsidRPr="00846B76" w:rsidRDefault="00505518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:rsidTr="00505518">
        <w:tc>
          <w:tcPr>
            <w:tcW w:w="1346" w:type="pct"/>
            <w:gridSpan w:val="2"/>
            <w:vAlign w:val="bottom"/>
          </w:tcPr>
          <w:p w:rsidR="000172E5" w:rsidRPr="00846B76" w:rsidRDefault="000172E5" w:rsidP="00505518">
            <w:pPr>
              <w:rPr>
                <w:noProof/>
              </w:rPr>
            </w:pPr>
          </w:p>
        </w:tc>
        <w:tc>
          <w:tcPr>
            <w:tcW w:w="3654" w:type="pct"/>
            <w:gridSpan w:val="3"/>
            <w:vAlign w:val="bottom"/>
          </w:tcPr>
          <w:p w:rsidR="00505518" w:rsidRPr="00846B76" w:rsidRDefault="00505518" w:rsidP="00637200">
            <w:pPr>
              <w:rPr>
                <w:noProof/>
              </w:rPr>
            </w:pPr>
          </w:p>
        </w:tc>
      </w:tr>
    </w:tbl>
    <w:p w:rsidR="000172E5" w:rsidRPr="0006568A" w:rsidRDefault="000172E5" w:rsidP="00637200">
      <w:pPr>
        <w:rPr>
          <w:noProof/>
        </w:rPr>
      </w:pPr>
    </w:p>
    <w:sectPr w:rsidR="000172E5" w:rsidRPr="0006568A" w:rsidSect="008679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D13" w:rsidRDefault="00DC0D13" w:rsidP="000172E5">
      <w:pPr>
        <w:spacing w:after="0" w:line="240" w:lineRule="auto"/>
      </w:pPr>
      <w:r>
        <w:separator/>
      </w:r>
    </w:p>
  </w:endnote>
  <w:endnote w:type="continuationSeparator" w:id="1">
    <w:p w:rsidR="00DC0D13" w:rsidRDefault="00DC0D1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0ADE18-9881-40F9-AA69-E87FF805AC34}"/>
    <w:embedBold r:id="rId2" w:fontKey="{0045610C-6AAF-4916-9DD8-B6FB71FBAE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D9C18F8-7E55-471D-BB96-3D1D74648721}"/>
    <w:embedBold r:id="rId4" w:fontKey="{55D4E5B5-5B35-45FD-8295-10A07495EAC1}"/>
    <w:embedItalic r:id="rId5" w:fontKey="{E4611AF7-3578-4789-9675-2C9EA0BB5D3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B8AB667-61C1-476B-BFF4-E31F5564F9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5E4D1A4-104C-488C-BF24-41305A40F9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F4FC9CB0-EE33-45BA-8C7B-5E1922A87AA5}"/>
  </w:font>
  <w:font w:name="Tox Typewriter">
    <w:panose1 w:val="02000500000000000000"/>
    <w:charset w:val="00"/>
    <w:family w:val="auto"/>
    <w:pitch w:val="variable"/>
    <w:sig w:usb0="00000003" w:usb1="00000000" w:usb2="00000000" w:usb3="00000000" w:csb0="00000001" w:csb1="00000000"/>
    <w:embedBold r:id="rId9" w:fontKey="{4B6BA2E5-6A37-4A87-9DF3-312C1B61A9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E4D" w:rsidRDefault="00A14E4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E4D" w:rsidRDefault="00A14E4D" w:rsidP="00A14E4D">
    <w:pPr>
      <w:pStyle w:val="Pieddepage"/>
      <w:jc w:val="center"/>
    </w:pPr>
    <w:r>
      <w:t>SO BIKEWEAR Parc d’Activité Côte Rousse, Bat.C, 1</w:t>
    </w:r>
    <w:r w:rsidRPr="00A14E4D">
      <w:rPr>
        <w:vertAlign w:val="superscript"/>
      </w:rPr>
      <w:t>er</w:t>
    </w:r>
    <w:r>
      <w:t xml:space="preserve"> étage, 180 Rue du Genevois 73000 CHAMBERY</w:t>
    </w:r>
  </w:p>
  <w:p w:rsidR="00A14E4D" w:rsidRDefault="004F308F" w:rsidP="00A14E4D">
    <w:pPr>
      <w:pStyle w:val="Pieddepage"/>
      <w:jc w:val="center"/>
    </w:pPr>
    <w:hyperlink r:id="rId1" w:history="1">
      <w:r w:rsidR="00A14E4D" w:rsidRPr="009B1B25">
        <w:rPr>
          <w:rStyle w:val="Lienhypertexte"/>
        </w:rPr>
        <w:t>contact@sobikewear.com</w:t>
      </w:r>
    </w:hyperlink>
  </w:p>
  <w:p w:rsidR="00A14E4D" w:rsidRDefault="00A14E4D" w:rsidP="00A14E4D">
    <w:pPr>
      <w:pStyle w:val="Pieddepage"/>
      <w:jc w:val="center"/>
    </w:pPr>
    <w:r>
      <w:t>SIREN 811952910 EIRL en franchise de TVA</w:t>
    </w:r>
  </w:p>
  <w:p w:rsidR="006145D8" w:rsidRPr="00A14E4D" w:rsidRDefault="006145D8" w:rsidP="00A14E4D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E4D" w:rsidRDefault="00A14E4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D13" w:rsidRDefault="00DC0D13" w:rsidP="000172E5">
      <w:pPr>
        <w:spacing w:after="0" w:line="240" w:lineRule="auto"/>
      </w:pPr>
      <w:r>
        <w:separator/>
      </w:r>
    </w:p>
  </w:footnote>
  <w:footnote w:type="continuationSeparator" w:id="1">
    <w:p w:rsidR="00DC0D13" w:rsidRDefault="00DC0D1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E4D" w:rsidRDefault="00A14E4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731"/>
      <w:gridCol w:w="7511"/>
    </w:tblGrid>
    <w:tr w:rsidR="00B337A2" w:rsidRPr="00637200" w:rsidTr="00A14E4D">
      <w:trPr>
        <w:trHeight w:val="990"/>
      </w:trPr>
      <w:tc>
        <w:tcPr>
          <w:tcW w:w="1350" w:type="dxa"/>
          <w:vAlign w:val="center"/>
        </w:tcPr>
        <w:p w:rsidR="00B337A2" w:rsidRPr="00637200" w:rsidRDefault="00A14E4D" w:rsidP="00637200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>
                <wp:extent cx="962025" cy="1041824"/>
                <wp:effectExtent l="0" t="0" r="0" b="0"/>
                <wp:docPr id="1" name="Image 0" descr="SOBikeWear logo BLEU BLANC ROU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BikeWear logo BLEU BLANC ROUGE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592" cy="1044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bottom"/>
        </w:tcPr>
        <w:p w:rsidR="00B337A2" w:rsidRPr="00A14E4D" w:rsidRDefault="00A14E4D" w:rsidP="00A14E4D">
          <w:pPr>
            <w:pStyle w:val="En-tte"/>
            <w:rPr>
              <w:rFonts w:ascii="Tox Typewriter" w:hAnsi="Tox Typewriter"/>
            </w:rPr>
          </w:pPr>
          <w:r>
            <w:rPr>
              <w:rFonts w:ascii="Tox Typewriter" w:hAnsi="Tox Typewriter"/>
            </w:rPr>
            <w:t>MA TENUE DH</w:t>
          </w:r>
        </w:p>
      </w:tc>
    </w:tr>
  </w:tbl>
  <w:p w:rsidR="000172E5" w:rsidRPr="00311D4F" w:rsidRDefault="000172E5" w:rsidP="00311D4F">
    <w:pPr>
      <w:pStyle w:val="Sansinterlig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E4D" w:rsidRDefault="00A14E4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embedTrueTypeFonts/>
  <w:attachedTemplate r:id="rId1"/>
  <w:stylePaneFormatFilter w:val="5804"/>
  <w:stylePaneSortMethod w:val="0000"/>
  <w:defaultTabStop w:val="720"/>
  <w:hyphenationZone w:val="425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05518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87D2D"/>
    <w:rsid w:val="004D5D62"/>
    <w:rsid w:val="004F308F"/>
    <w:rsid w:val="00502E9C"/>
    <w:rsid w:val="00505518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752DF"/>
    <w:rsid w:val="0098597D"/>
    <w:rsid w:val="009F619A"/>
    <w:rsid w:val="009F6DDE"/>
    <w:rsid w:val="00A14E4D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81B0A"/>
    <w:rsid w:val="00DB3FAD"/>
    <w:rsid w:val="00DC0D13"/>
    <w:rsid w:val="00DC71EC"/>
    <w:rsid w:val="00E1347E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sobikewear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wnloads\PERSONNALISATION%20TENUE%20D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5F56DAE2474DD69CCA15FA688800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8EB893-E55F-4E8D-AD89-0420802D31EF}"/>
      </w:docPartPr>
      <w:docPartBody>
        <w:p w:rsidR="00000000" w:rsidRDefault="00486208">
          <w:pPr>
            <w:pStyle w:val="A65F56DAE2474DD69CCA15FA688800B2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ADF4498B27CB466EB26426EC0BAB75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60BF5-5350-4CF2-AD55-C096EB651F95}"/>
      </w:docPartPr>
      <w:docPartBody>
        <w:p w:rsidR="00000000" w:rsidRDefault="00486208">
          <w:pPr>
            <w:pStyle w:val="ADF4498B27CB466EB26426EC0BAB7570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1169862D90724C55B43E10392FDDF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5E24BE-ED90-4A48-80AC-107D8DD93F0E}"/>
      </w:docPartPr>
      <w:docPartBody>
        <w:p w:rsidR="00000000" w:rsidRDefault="00486208">
          <w:pPr>
            <w:pStyle w:val="1169862D90724C55B43E10392FDDF388"/>
          </w:pPr>
          <w:r w:rsidRPr="00637200">
            <w:rPr>
              <w:noProof/>
              <w:lang w:bidi="fr-FR"/>
            </w:rPr>
            <w:t>Téléphone mobile</w:t>
          </w:r>
        </w:p>
      </w:docPartBody>
    </w:docPart>
    <w:docPart>
      <w:docPartPr>
        <w:name w:val="CBF1C74858BD46E18857166AB8E01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A19CA-0E97-47C2-8610-04A98AD65207}"/>
      </w:docPartPr>
      <w:docPartBody>
        <w:p w:rsidR="00000000" w:rsidRDefault="00486208">
          <w:pPr>
            <w:pStyle w:val="CBF1C74858BD46E18857166AB8E016E1"/>
          </w:pPr>
          <w:r w:rsidRPr="00637200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37200">
            <w:rPr>
              <w:noProof/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ox Typewrit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86208"/>
    <w:rsid w:val="00486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B7CB5D8270084057A686F5120B273285">
    <w:name w:val="B7CB5D8270084057A686F5120B273285"/>
  </w:style>
  <w:style w:type="paragraph" w:customStyle="1" w:styleId="A65F56DAE2474DD69CCA15FA688800B2">
    <w:name w:val="A65F56DAE2474DD69CCA15FA688800B2"/>
  </w:style>
  <w:style w:type="paragraph" w:customStyle="1" w:styleId="ADF4498B27CB466EB26426EC0BAB7570">
    <w:name w:val="ADF4498B27CB466EB26426EC0BAB7570"/>
  </w:style>
  <w:style w:type="paragraph" w:customStyle="1" w:styleId="1169862D90724C55B43E10392FDDF388">
    <w:name w:val="1169862D90724C55B43E10392FDDF388"/>
  </w:style>
  <w:style w:type="paragraph" w:customStyle="1" w:styleId="0354BEF1B33F4D908BF21AB389E0249C">
    <w:name w:val="0354BEF1B33F4D908BF21AB389E0249C"/>
  </w:style>
  <w:style w:type="paragraph" w:customStyle="1" w:styleId="CBF1C74858BD46E18857166AB8E016E1">
    <w:name w:val="CBF1C74858BD46E18857166AB8E016E1"/>
  </w:style>
  <w:style w:type="paragraph" w:customStyle="1" w:styleId="C53E3E16597C431F921C204AC8ED37AE">
    <w:name w:val="C53E3E16597C431F921C204AC8ED37AE"/>
  </w:style>
  <w:style w:type="paragraph" w:customStyle="1" w:styleId="A3995701D9444490A78042551AF80E54">
    <w:name w:val="A3995701D9444490A78042551AF80E54"/>
  </w:style>
  <w:style w:type="paragraph" w:customStyle="1" w:styleId="13178B14BD414990960DBCC154AE642C">
    <w:name w:val="13178B14BD414990960DBCC154AE642C"/>
  </w:style>
  <w:style w:type="paragraph" w:customStyle="1" w:styleId="8B997EEEFE014394953C09E61472D836">
    <w:name w:val="8B997EEEFE014394953C09E61472D836"/>
  </w:style>
  <w:style w:type="paragraph" w:customStyle="1" w:styleId="5AB7BF15CA8D42B19975CCCDA116EC74">
    <w:name w:val="5AB7BF15CA8D42B19975CCCDA116EC74"/>
  </w:style>
  <w:style w:type="paragraph" w:customStyle="1" w:styleId="3FB25B97CF374037B37F3DB741D571FC">
    <w:name w:val="3FB25B97CF374037B37F3DB741D571FC"/>
  </w:style>
  <w:style w:type="paragraph" w:customStyle="1" w:styleId="FABF4A7F5C294024B19927CFE169ECD6">
    <w:name w:val="FABF4A7F5C294024B19927CFE169EC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PERSONNALISATION TENUE DH</Template>
  <TotalTime>0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2019-11-02T07:53:00Z</dcterms:created>
  <dcterms:modified xsi:type="dcterms:W3CDTF">2019-11-02T08:14:00Z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